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41"/>
        <w:gridCol w:w="1769"/>
      </w:tblGrid>
      <w:tr w:rsidR="003E7BF1" w14:paraId="0296ADFB" w14:textId="77777777" w:rsidTr="00F971E8">
        <w:tc>
          <w:tcPr>
            <w:tcW w:w="7441" w:type="dxa"/>
          </w:tcPr>
          <w:p w14:paraId="2D1650AB" w14:textId="77777777" w:rsidR="003E7BF1" w:rsidRPr="00415A5C" w:rsidRDefault="00415A5C" w:rsidP="00F971E8">
            <w:pPr>
              <w:spacing w:before="120"/>
              <w:jc w:val="center"/>
              <w:rPr>
                <w:rFonts w:ascii="Stencil" w:hAnsi="Stencil"/>
                <w:sz w:val="56"/>
                <w:szCs w:val="56"/>
                <w:lang w:val="en-US"/>
              </w:rPr>
            </w:pPr>
            <w:r w:rsidRPr="00415A5C">
              <w:rPr>
                <w:rFonts w:ascii="Stencil" w:hAnsi="Stencil"/>
                <w:sz w:val="56"/>
                <w:szCs w:val="56"/>
                <w:lang w:val="en-US"/>
              </w:rPr>
              <w:t>XX CULT – ROCK &amp; MORE</w:t>
            </w:r>
          </w:p>
          <w:p w14:paraId="4C2170A2" w14:textId="77777777" w:rsidR="00415A5C" w:rsidRPr="00415A5C" w:rsidRDefault="00415A5C" w:rsidP="00AF4D62">
            <w:pPr>
              <w:spacing w:before="120"/>
              <w:jc w:val="center"/>
              <w:rPr>
                <w:sz w:val="20"/>
              </w:rPr>
            </w:pPr>
            <w:r w:rsidRPr="00415A5C">
              <w:rPr>
                <w:sz w:val="20"/>
              </w:rPr>
              <w:t xml:space="preserve">D I E Rockband aus </w:t>
            </w:r>
            <w:r w:rsidR="00AF4D62">
              <w:rPr>
                <w:sz w:val="20"/>
              </w:rPr>
              <w:t>Südbaden</w:t>
            </w:r>
          </w:p>
        </w:tc>
        <w:tc>
          <w:tcPr>
            <w:tcW w:w="1769" w:type="dxa"/>
          </w:tcPr>
          <w:p w14:paraId="39EADFC0" w14:textId="77777777" w:rsidR="003E7BF1" w:rsidRDefault="003E7BF1" w:rsidP="00F971E8">
            <w:pPr>
              <w:jc w:val="right"/>
            </w:pPr>
          </w:p>
        </w:tc>
      </w:tr>
      <w:tr w:rsidR="003E7BF1" w14:paraId="1DE91660" w14:textId="77777777" w:rsidTr="00F971E8">
        <w:tc>
          <w:tcPr>
            <w:tcW w:w="7441" w:type="dxa"/>
          </w:tcPr>
          <w:p w14:paraId="699D38DE" w14:textId="10C0285F" w:rsidR="003E7BF1" w:rsidRPr="00EB452C" w:rsidRDefault="003E7BF1" w:rsidP="00121B7C">
            <w:pPr>
              <w:spacing w:before="240"/>
              <w:rPr>
                <w:u w:val="single"/>
              </w:rPr>
            </w:pPr>
            <w:r>
              <w:rPr>
                <w:rFonts w:ascii="Wingdings" w:hAnsi="Wingdings"/>
                <w:sz w:val="16"/>
              </w:rPr>
              <w:t></w:t>
            </w:r>
            <w:r>
              <w:rPr>
                <w:sz w:val="16"/>
                <w:u w:val="single"/>
              </w:rPr>
              <w:t>XX CULT GbR</w:t>
            </w:r>
            <w:r w:rsidRPr="00EB452C">
              <w:rPr>
                <w:sz w:val="16"/>
                <w:u w:val="single"/>
              </w:rPr>
              <w:t xml:space="preserve"> – </w:t>
            </w:r>
            <w:r w:rsidR="00214814">
              <w:rPr>
                <w:sz w:val="16"/>
                <w:u w:val="single"/>
              </w:rPr>
              <w:t>Kirchenwinkel 9A</w:t>
            </w:r>
            <w:r w:rsidRPr="00EB452C">
              <w:rPr>
                <w:sz w:val="16"/>
                <w:u w:val="single"/>
              </w:rPr>
              <w:t xml:space="preserve"> – 7</w:t>
            </w:r>
            <w:r w:rsidR="00214814">
              <w:rPr>
                <w:sz w:val="16"/>
                <w:u w:val="single"/>
              </w:rPr>
              <w:t>9194 Gundelfingen</w:t>
            </w:r>
          </w:p>
        </w:tc>
        <w:tc>
          <w:tcPr>
            <w:tcW w:w="1769" w:type="dxa"/>
            <w:vAlign w:val="bottom"/>
          </w:tcPr>
          <w:p w14:paraId="4F9B8FD1" w14:textId="77777777" w:rsidR="003E7BF1" w:rsidRPr="00DB0E58" w:rsidRDefault="003E7BF1" w:rsidP="00F971E8">
            <w:pPr>
              <w:jc w:val="center"/>
              <w:rPr>
                <w:sz w:val="16"/>
                <w:szCs w:val="16"/>
                <w:u w:val="single"/>
              </w:rPr>
            </w:pPr>
          </w:p>
        </w:tc>
      </w:tr>
    </w:tbl>
    <w:p w14:paraId="120C255D" w14:textId="77777777" w:rsidR="00514CF1" w:rsidRDefault="00121B7C" w:rsidP="00452258">
      <w:pPr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D02CFCE" wp14:editId="0FEAC970">
                <wp:simplePos x="0" y="0"/>
                <wp:positionH relativeFrom="column">
                  <wp:posOffset>4011930</wp:posOffset>
                </wp:positionH>
                <wp:positionV relativeFrom="paragraph">
                  <wp:posOffset>5080</wp:posOffset>
                </wp:positionV>
                <wp:extent cx="1833245" cy="1360805"/>
                <wp:effectExtent l="0" t="0" r="0" b="127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245" cy="1360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27460F" w14:textId="77777777" w:rsidR="00EC036D" w:rsidRDefault="00EC036D" w:rsidP="00EC036D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XX CULT GbR</w:t>
                            </w:r>
                          </w:p>
                          <w:p w14:paraId="2FB790E1" w14:textId="77777777" w:rsidR="00EC036D" w:rsidRPr="00EC036D" w:rsidRDefault="00EC036D" w:rsidP="00EC03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03DE301" w14:textId="0CE5D367" w:rsidR="00EC036D" w:rsidRDefault="00214814" w:rsidP="00EC03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Kirchenwinkel 9A</w:t>
                            </w:r>
                          </w:p>
                          <w:p w14:paraId="513A59FB" w14:textId="621D32BE" w:rsidR="00AE1BBE" w:rsidRDefault="00121B7C" w:rsidP="00EC036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 – 7</w:t>
                            </w:r>
                            <w:r w:rsidR="00214814">
                              <w:rPr>
                                <w:sz w:val="16"/>
                                <w:szCs w:val="16"/>
                              </w:rPr>
                              <w:t>9194 Gundelfingen</w:t>
                            </w:r>
                          </w:p>
                          <w:p w14:paraId="3B443758" w14:textId="77777777" w:rsidR="00EC036D" w:rsidRPr="00457858" w:rsidRDefault="008303D8" w:rsidP="00EC036D">
                            <w:pPr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457858">
                              <w:rPr>
                                <w:sz w:val="16"/>
                                <w:szCs w:val="16"/>
                                <w:lang w:val="en-GB"/>
                              </w:rPr>
                              <w:t>E-Mail</w:t>
                            </w:r>
                            <w:r w:rsidR="00EC036D" w:rsidRPr="00457858"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: </w:t>
                            </w:r>
                            <w:hyperlink r:id="rId8" w:history="1">
                              <w:r w:rsidR="00121B7C" w:rsidRPr="00457858">
                                <w:rPr>
                                  <w:rStyle w:val="Hyperlink"/>
                                  <w:sz w:val="16"/>
                                  <w:szCs w:val="16"/>
                                  <w:lang w:val="en-GB"/>
                                </w:rPr>
                                <w:t>management@xxcult.de</w:t>
                              </w:r>
                            </w:hyperlink>
                            <w:r w:rsidR="00AE1BBE" w:rsidRPr="00457858"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</w:p>
                          <w:p w14:paraId="430C0089" w14:textId="77777777" w:rsidR="00EC036D" w:rsidRDefault="00EC036D" w:rsidP="00EC036D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EC036D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Homepage: </w:t>
                            </w:r>
                            <w:hyperlink r:id="rId9" w:history="1">
                              <w:r w:rsidRPr="004428F0">
                                <w:rPr>
                                  <w:rStyle w:val="Hyperlink"/>
                                  <w:sz w:val="16"/>
                                  <w:szCs w:val="16"/>
                                  <w:lang w:val="en-US"/>
                                </w:rPr>
                                <w:t>www.xxcult.de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02CFC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15.9pt;margin-top:.4pt;width:144.35pt;height:107.1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" filled="f" stroked="f">
                <v:textbox>
                  <w:txbxContent>
                    <w:p w14:paraId="5A27460F" w14:textId="77777777" w:rsidR="00EC036D" w:rsidRDefault="00EC036D" w:rsidP="00EC036D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XX CULT GbR</w:t>
                      </w:r>
                    </w:p>
                    <w:p w14:paraId="2FB790E1" w14:textId="77777777" w:rsidR="00EC036D" w:rsidRPr="00EC036D" w:rsidRDefault="00EC036D" w:rsidP="00EC036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303DE301" w14:textId="0CE5D367" w:rsidR="00EC036D" w:rsidRDefault="00214814" w:rsidP="00EC036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Kirchenwinkel 9A</w:t>
                      </w:r>
                    </w:p>
                    <w:p w14:paraId="513A59FB" w14:textId="621D32BE" w:rsidR="00AE1BBE" w:rsidRDefault="00121B7C" w:rsidP="00EC036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 – 7</w:t>
                      </w:r>
                      <w:r w:rsidR="00214814">
                        <w:rPr>
                          <w:sz w:val="16"/>
                          <w:szCs w:val="16"/>
                        </w:rPr>
                        <w:t>9194 Gundelfingen</w:t>
                      </w:r>
                    </w:p>
                    <w:p w14:paraId="3B443758" w14:textId="77777777" w:rsidR="00EC036D" w:rsidRPr="00457858" w:rsidRDefault="008303D8" w:rsidP="00EC036D">
                      <w:pPr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457858">
                        <w:rPr>
                          <w:sz w:val="16"/>
                          <w:szCs w:val="16"/>
                          <w:lang w:val="en-GB"/>
                        </w:rPr>
                        <w:t>E-Mail</w:t>
                      </w:r>
                      <w:r w:rsidR="00EC036D" w:rsidRPr="00457858">
                        <w:rPr>
                          <w:sz w:val="16"/>
                          <w:szCs w:val="16"/>
                          <w:lang w:val="en-GB"/>
                        </w:rPr>
                        <w:t xml:space="preserve">: </w:t>
                      </w:r>
                      <w:hyperlink r:id="rId10" w:history="1">
                        <w:r w:rsidR="00121B7C" w:rsidRPr="00457858">
                          <w:rPr>
                            <w:rStyle w:val="Hyperlink"/>
                            <w:sz w:val="16"/>
                            <w:szCs w:val="16"/>
                            <w:lang w:val="en-GB"/>
                          </w:rPr>
                          <w:t>management@xxcult.de</w:t>
                        </w:r>
                      </w:hyperlink>
                      <w:r w:rsidR="00AE1BBE" w:rsidRPr="00457858">
                        <w:rPr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</w:p>
                    <w:p w14:paraId="430C0089" w14:textId="77777777" w:rsidR="00EC036D" w:rsidRDefault="00EC036D" w:rsidP="00EC036D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EC036D">
                        <w:rPr>
                          <w:sz w:val="16"/>
                          <w:szCs w:val="16"/>
                          <w:lang w:val="en-US"/>
                        </w:rPr>
                        <w:t xml:space="preserve">Homepage: </w:t>
                      </w:r>
                      <w:hyperlink r:id="rId11" w:history="1">
                        <w:r w:rsidRPr="004428F0">
                          <w:rPr>
                            <w:rStyle w:val="Hyperlink"/>
                            <w:sz w:val="16"/>
                            <w:szCs w:val="16"/>
                            <w:lang w:val="en-US"/>
                          </w:rPr>
                          <w:t>www.xxcult.de</w:t>
                        </w:r>
                      </w:hyperlink>
                    </w:p>
                  </w:txbxContent>
                </v:textbox>
                <w10:wrap type="tight"/>
              </v:shape>
            </w:pict>
          </mc:Fallback>
        </mc:AlternateContent>
      </w:r>
      <w:r w:rsidRPr="00415A5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3E789F" wp14:editId="20A648AD">
                <wp:simplePos x="0" y="0"/>
                <wp:positionH relativeFrom="column">
                  <wp:posOffset>63500</wp:posOffset>
                </wp:positionH>
                <wp:positionV relativeFrom="paragraph">
                  <wp:posOffset>109855</wp:posOffset>
                </wp:positionV>
                <wp:extent cx="2301875" cy="1193165"/>
                <wp:effectExtent l="381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875" cy="1193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9492A2" w14:textId="77777777" w:rsidR="002F058F" w:rsidRPr="00415A5C" w:rsidRDefault="002F058F" w:rsidP="00415A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E789F" id="Text Box 3" o:spid="_x0000_s1027" type="#_x0000_t202" style="position:absolute;margin-left:5pt;margin-top:8.65pt;width:181.25pt;height:93.95pt;z-index:25165721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" filled="f" stroked="f">
                <v:textbox>
                  <w:txbxContent>
                    <w:p w14:paraId="6D9492A2" w14:textId="77777777" w:rsidR="002F058F" w:rsidRPr="00415A5C" w:rsidRDefault="002F058F" w:rsidP="00415A5C"/>
                  </w:txbxContent>
                </v:textbox>
                <w10:wrap type="square"/>
              </v:shape>
            </w:pict>
          </mc:Fallback>
        </mc:AlternateContent>
      </w:r>
    </w:p>
    <w:p w14:paraId="77021502" w14:textId="77777777" w:rsidR="00415A5C" w:rsidRDefault="00415A5C" w:rsidP="00452258">
      <w:pPr>
        <w:rPr>
          <w:szCs w:val="20"/>
        </w:rPr>
      </w:pPr>
    </w:p>
    <w:p w14:paraId="25ECDEB8" w14:textId="77777777" w:rsidR="00415A5C" w:rsidRDefault="00415A5C" w:rsidP="00452258">
      <w:pPr>
        <w:rPr>
          <w:szCs w:val="20"/>
        </w:rPr>
      </w:pPr>
    </w:p>
    <w:p w14:paraId="0B290F64" w14:textId="77777777" w:rsidR="00415A5C" w:rsidRDefault="00415A5C" w:rsidP="00452258">
      <w:pPr>
        <w:rPr>
          <w:szCs w:val="20"/>
        </w:rPr>
      </w:pPr>
    </w:p>
    <w:p w14:paraId="41401AF0" w14:textId="77777777" w:rsidR="00415A5C" w:rsidRDefault="00415A5C" w:rsidP="00452258">
      <w:pPr>
        <w:rPr>
          <w:szCs w:val="20"/>
        </w:rPr>
      </w:pPr>
    </w:p>
    <w:p w14:paraId="53563816" w14:textId="77777777" w:rsidR="00415A5C" w:rsidRDefault="00415A5C" w:rsidP="00452258">
      <w:pPr>
        <w:rPr>
          <w:szCs w:val="20"/>
        </w:rPr>
      </w:pPr>
    </w:p>
    <w:p w14:paraId="2DB28819" w14:textId="77777777" w:rsidR="00415A5C" w:rsidRDefault="00415A5C" w:rsidP="00452258">
      <w:pPr>
        <w:rPr>
          <w:szCs w:val="20"/>
        </w:rPr>
      </w:pPr>
    </w:p>
    <w:p w14:paraId="351BF456" w14:textId="77777777" w:rsidR="00415A5C" w:rsidRDefault="00415A5C" w:rsidP="00452258">
      <w:pPr>
        <w:rPr>
          <w:szCs w:val="20"/>
        </w:rPr>
      </w:pPr>
    </w:p>
    <w:p w14:paraId="0C794523" w14:textId="77777777" w:rsidR="00415A5C" w:rsidRDefault="00415A5C" w:rsidP="00452258">
      <w:pPr>
        <w:rPr>
          <w:szCs w:val="20"/>
        </w:rPr>
      </w:pPr>
    </w:p>
    <w:p w14:paraId="235E048B" w14:textId="77777777" w:rsidR="006D0E78" w:rsidRPr="00214814" w:rsidRDefault="006D0E78" w:rsidP="00C5790F">
      <w:pPr>
        <w:ind w:right="252"/>
        <w:rPr>
          <w:b/>
        </w:rPr>
      </w:pPr>
    </w:p>
    <w:p w14:paraId="68E0FE25" w14:textId="77777777" w:rsidR="00C5790F" w:rsidRPr="00214814" w:rsidRDefault="002F058F" w:rsidP="00C5790F">
      <w:pPr>
        <w:ind w:right="252"/>
        <w:rPr>
          <w:b/>
        </w:rPr>
      </w:pPr>
      <w:r w:rsidRPr="00214814">
        <w:rPr>
          <w:b/>
        </w:rPr>
        <w:t>PRESSEINFO</w:t>
      </w:r>
      <w:r w:rsidRPr="006D0E78">
        <w:rPr>
          <w:b/>
        </w:rPr>
        <w:t xml:space="preserve"> </w:t>
      </w:r>
      <w:r w:rsidR="00C47E04" w:rsidRPr="00C47E04">
        <w:rPr>
          <w:rFonts w:ascii="Stencil" w:hAnsi="Stencil"/>
          <w:b/>
        </w:rPr>
        <w:t>XX CULT</w:t>
      </w:r>
    </w:p>
    <w:p w14:paraId="1A82AD62" w14:textId="77777777" w:rsidR="00C5790F" w:rsidRPr="00214814" w:rsidRDefault="00C5790F" w:rsidP="00C5790F">
      <w:pPr>
        <w:ind w:right="252"/>
      </w:pPr>
    </w:p>
    <w:p w14:paraId="22423736" w14:textId="4A05A378" w:rsidR="00F564CF" w:rsidRDefault="006D0E78" w:rsidP="004D4F89">
      <w:pPr>
        <w:ind w:right="252"/>
        <w:rPr>
          <w:rStyle w:val="Fett"/>
        </w:rPr>
      </w:pPr>
      <w:r w:rsidRPr="008303D8">
        <w:t xml:space="preserve">Am </w:t>
      </w:r>
      <w:r w:rsidR="00C47E04" w:rsidRPr="00C47E04">
        <w:rPr>
          <w:color w:val="FF0000"/>
        </w:rPr>
        <w:t>xxxx</w:t>
      </w:r>
      <w:r w:rsidRPr="008303D8">
        <w:t xml:space="preserve">, den </w:t>
      </w:r>
      <w:r w:rsidR="00C47E04" w:rsidRPr="00C47E04">
        <w:rPr>
          <w:color w:val="FF0000"/>
        </w:rPr>
        <w:t>xx</w:t>
      </w:r>
      <w:r w:rsidRPr="00C47E04">
        <w:rPr>
          <w:color w:val="FF0000"/>
        </w:rPr>
        <w:t xml:space="preserve">. </w:t>
      </w:r>
      <w:r w:rsidR="00C47E04" w:rsidRPr="00C47E04">
        <w:rPr>
          <w:color w:val="FF0000"/>
        </w:rPr>
        <w:t>xxxxxx</w:t>
      </w:r>
      <w:r w:rsidRPr="00C47E04">
        <w:rPr>
          <w:color w:val="FF0000"/>
        </w:rPr>
        <w:t xml:space="preserve"> </w:t>
      </w:r>
      <w:r w:rsidRPr="008303D8">
        <w:t>20</w:t>
      </w:r>
      <w:r w:rsidR="00214814">
        <w:t>2</w:t>
      </w:r>
      <w:r w:rsidR="0059241E">
        <w:t>6</w:t>
      </w:r>
      <w:r w:rsidRPr="008303D8">
        <w:t xml:space="preserve">, spielt die Band </w:t>
      </w:r>
      <w:r w:rsidRPr="008303D8">
        <w:rPr>
          <w:rFonts w:ascii="Stencil" w:hAnsi="Stencil"/>
        </w:rPr>
        <w:t xml:space="preserve">XX CULT </w:t>
      </w:r>
      <w:r w:rsidRPr="008303D8">
        <w:t xml:space="preserve">bei </w:t>
      </w:r>
      <w:r w:rsidR="00C47E04" w:rsidRPr="00C47E04">
        <w:rPr>
          <w:color w:val="FF0000"/>
        </w:rPr>
        <w:t xml:space="preserve">xxxx </w:t>
      </w:r>
      <w:r w:rsidR="00C47E04">
        <w:rPr>
          <w:rStyle w:val="Fett"/>
          <w:b w:val="0"/>
        </w:rPr>
        <w:t xml:space="preserve">in </w:t>
      </w:r>
      <w:r w:rsidR="00C47E04" w:rsidRPr="00C47E04">
        <w:rPr>
          <w:rStyle w:val="Fett"/>
          <w:b w:val="0"/>
          <w:color w:val="FF0000"/>
        </w:rPr>
        <w:t>xxxx</w:t>
      </w:r>
      <w:r w:rsidRPr="008303D8">
        <w:rPr>
          <w:rStyle w:val="Fett"/>
        </w:rPr>
        <w:t>.</w:t>
      </w:r>
    </w:p>
    <w:p w14:paraId="614CC558" w14:textId="77777777" w:rsidR="00F564CF" w:rsidRDefault="00F564CF" w:rsidP="004D4F89">
      <w:pPr>
        <w:ind w:right="252"/>
        <w:rPr>
          <w:rStyle w:val="Fett"/>
        </w:rPr>
      </w:pPr>
    </w:p>
    <w:p w14:paraId="593B99AF" w14:textId="575BC912" w:rsidR="00525C25" w:rsidRPr="00F564CF" w:rsidRDefault="00F95244" w:rsidP="004D4F89">
      <w:pPr>
        <w:ind w:right="252"/>
        <w:rPr>
          <w:rFonts w:ascii="Stencil" w:hAnsi="Stencil"/>
        </w:rPr>
      </w:pPr>
      <w:r>
        <w:t xml:space="preserve">Was haben eine Industriekauffrau, </w:t>
      </w:r>
      <w:r w:rsidR="00185A5D">
        <w:t xml:space="preserve">ein Informatiker, </w:t>
      </w:r>
      <w:r w:rsidR="00AE7508">
        <w:t xml:space="preserve">ein Hörgeräteakustiker, </w:t>
      </w:r>
      <w:r w:rsidR="00185A5D">
        <w:t>ein Vertriebsleiter</w:t>
      </w:r>
      <w:r w:rsidR="0059241E">
        <w:t xml:space="preserve"> </w:t>
      </w:r>
      <w:r>
        <w:t xml:space="preserve">und </w:t>
      </w:r>
      <w:r w:rsidR="00185A5D">
        <w:t>ein</w:t>
      </w:r>
      <w:r>
        <w:t xml:space="preserve"> </w:t>
      </w:r>
      <w:r w:rsidR="00214814">
        <w:t>Vertriebsingenieur</w:t>
      </w:r>
      <w:r>
        <w:t xml:space="preserve"> gemeinsam? Ganz einfach: Die Lust auf handgemachte Rockmusik - die Musik zu machen, an der das eigene Herz hängt und natürlich die Sehnsucht nach der Bühne. So haben sich </w:t>
      </w:r>
      <w:r w:rsidR="0059241E">
        <w:t>fünf</w:t>
      </w:r>
      <w:r>
        <w:t xml:space="preserve"> Musiker mit ein</w:t>
      </w:r>
      <w:r w:rsidR="004D4F89">
        <w:t>em Altersunterschied von</w:t>
      </w:r>
      <w:r w:rsidR="00185A5D">
        <w:t xml:space="preserve"> </w:t>
      </w:r>
      <w:r w:rsidR="0008345C">
        <w:t>über zwei</w:t>
      </w:r>
      <w:r>
        <w:t xml:space="preserve"> Jahrzehnten zu einer gemeinsamen Musikrichtung zusammengefunden.</w:t>
      </w:r>
      <w:r w:rsidR="00F564CF">
        <w:rPr>
          <w:rFonts w:ascii="Stencil" w:hAnsi="Stencil"/>
        </w:rPr>
        <w:t xml:space="preserve"> </w:t>
      </w:r>
      <w:r w:rsidR="004D4F89">
        <w:t>S</w:t>
      </w:r>
      <w:r w:rsidR="004D4F89" w:rsidRPr="00D2675E">
        <w:t>ie überzeugen nicht nur durch ihr Können, sondern auch durch eine außerordentliche Spielfreude.</w:t>
      </w:r>
      <w:r w:rsidR="004D4F89">
        <w:t xml:space="preserve"> Das Ganze natürlich immer</w:t>
      </w:r>
      <w:r w:rsidR="00CC34CD">
        <w:t xml:space="preserve"> 100%</w:t>
      </w:r>
      <w:r w:rsidR="004D4F89">
        <w:t xml:space="preserve"> </w:t>
      </w:r>
      <w:r w:rsidR="004D4F89">
        <w:rPr>
          <w:rStyle w:val="Fett"/>
        </w:rPr>
        <w:t>live</w:t>
      </w:r>
      <w:r w:rsidR="004D4F89">
        <w:t xml:space="preserve"> und </w:t>
      </w:r>
      <w:r w:rsidR="004D4F89">
        <w:rPr>
          <w:rStyle w:val="Fett"/>
        </w:rPr>
        <w:t>handgemacht</w:t>
      </w:r>
      <w:r w:rsidR="00CC34CD">
        <w:t>!</w:t>
      </w:r>
    </w:p>
    <w:p w14:paraId="5E83AACF" w14:textId="77777777" w:rsidR="005E4527" w:rsidRDefault="005E4527" w:rsidP="00525C25">
      <w:pPr>
        <w:ind w:right="252"/>
        <w:rPr>
          <w:rFonts w:ascii="Stencil" w:hAnsi="Stencil"/>
        </w:rPr>
      </w:pPr>
    </w:p>
    <w:p w14:paraId="7C3CB80A" w14:textId="1D64713E" w:rsidR="00051394" w:rsidRDefault="00525C25" w:rsidP="00525C25">
      <w:pPr>
        <w:ind w:right="252"/>
      </w:pPr>
      <w:r w:rsidRPr="00FB4C61">
        <w:rPr>
          <w:rFonts w:ascii="Stencil" w:hAnsi="Stencil"/>
        </w:rPr>
        <w:t>XX CULT</w:t>
      </w:r>
      <w:r>
        <w:t xml:space="preserve"> spielt ausgewählte Rock-Klassiker. </w:t>
      </w:r>
      <w:r w:rsidR="004D4F89">
        <w:t xml:space="preserve">Augen zu und einfach genießen. </w:t>
      </w:r>
      <w:r w:rsidR="009D5B6A">
        <w:t>Top-Seller der Band Lisa Maria Metzen</w:t>
      </w:r>
      <w:r w:rsidR="00315D14">
        <w:t xml:space="preserve"> </w:t>
      </w:r>
      <w:r w:rsidR="00282F40">
        <w:t>sorg</w:t>
      </w:r>
      <w:r w:rsidR="0059241E">
        <w:t>t</w:t>
      </w:r>
      <w:r w:rsidR="00282F40">
        <w:t xml:space="preserve"> </w:t>
      </w:r>
      <w:r w:rsidR="009D5B6A">
        <w:t xml:space="preserve">mit Ihrem mitreisenden Gesang dafür, dass Titel </w:t>
      </w:r>
      <w:r w:rsidR="00051394" w:rsidRPr="00D2675E">
        <w:t xml:space="preserve">von Tina Turner, </w:t>
      </w:r>
      <w:r w:rsidR="00BF1150">
        <w:t>Donna Summer</w:t>
      </w:r>
      <w:r w:rsidR="00C051C2">
        <w:t>, Bon Jovi, TOTO, Bryan Adams</w:t>
      </w:r>
      <w:r w:rsidR="00BF1150">
        <w:t xml:space="preserve"> </w:t>
      </w:r>
      <w:r w:rsidR="00F719B4">
        <w:t>und</w:t>
      </w:r>
      <w:r w:rsidR="00051394" w:rsidRPr="00D2675E">
        <w:t xml:space="preserve"> </w:t>
      </w:r>
      <w:r w:rsidR="00B12009">
        <w:t xml:space="preserve">Melissa Etheridge </w:t>
      </w:r>
      <w:r w:rsidR="00160A70">
        <w:t xml:space="preserve">im Programm </w:t>
      </w:r>
      <w:r w:rsidR="009D5B6A">
        <w:t>nicht zu kurz kommen.</w:t>
      </w:r>
    </w:p>
    <w:p w14:paraId="406D469A" w14:textId="77777777" w:rsidR="00282F40" w:rsidRDefault="00282F40" w:rsidP="00525C25">
      <w:pPr>
        <w:ind w:right="252"/>
      </w:pPr>
    </w:p>
    <w:p w14:paraId="3B3A5C3C" w14:textId="77777777" w:rsidR="00282F40" w:rsidRPr="005851A7" w:rsidRDefault="005851A7" w:rsidP="00282F40">
      <w:pPr>
        <w:rPr>
          <w:color w:val="000000" w:themeColor="text1"/>
        </w:rPr>
      </w:pPr>
      <w:r w:rsidRPr="005851A7">
        <w:rPr>
          <w:color w:val="000000" w:themeColor="text1"/>
        </w:rPr>
        <w:t>Die Band überzeugt nicht nur auf kleinen Bühnen bei Musiknächten</w:t>
      </w:r>
      <w:r w:rsidR="0074642E">
        <w:rPr>
          <w:color w:val="000000" w:themeColor="text1"/>
        </w:rPr>
        <w:t>, Weinfesten</w:t>
      </w:r>
      <w:r w:rsidRPr="005851A7">
        <w:rPr>
          <w:color w:val="000000" w:themeColor="text1"/>
        </w:rPr>
        <w:t xml:space="preserve"> oder exklusiven Oldie-Nights</w:t>
      </w:r>
      <w:r w:rsidR="009121ED">
        <w:rPr>
          <w:color w:val="000000" w:themeColor="text1"/>
        </w:rPr>
        <w:t xml:space="preserve"> in Südbaden</w:t>
      </w:r>
      <w:r w:rsidRPr="005851A7">
        <w:rPr>
          <w:color w:val="000000" w:themeColor="text1"/>
        </w:rPr>
        <w:t xml:space="preserve">, sondern </w:t>
      </w:r>
      <w:r w:rsidR="00282F40" w:rsidRPr="005851A7">
        <w:rPr>
          <w:color w:val="000000" w:themeColor="text1"/>
        </w:rPr>
        <w:t>ist auch als Vorband für bekannte Top-Acts</w:t>
      </w:r>
      <w:r w:rsidR="00950797">
        <w:rPr>
          <w:color w:val="000000" w:themeColor="text1"/>
        </w:rPr>
        <w:t xml:space="preserve"> auf großen Bühnen</w:t>
      </w:r>
      <w:r w:rsidR="00282F40" w:rsidRPr="005851A7">
        <w:rPr>
          <w:color w:val="000000" w:themeColor="text1"/>
        </w:rPr>
        <w:t xml:space="preserve"> immer wieder gefragt. So spielten sie u.a. im Vorprogramm von Spider Murphy Gang, The Rattles, Achim Petry, Hiss, Fools Garden, Chris Norman und Lucy (No Angels).</w:t>
      </w:r>
    </w:p>
    <w:p w14:paraId="48F13EEA" w14:textId="77777777" w:rsidR="009D5B6A" w:rsidRPr="005851A7" w:rsidRDefault="009D5B6A" w:rsidP="009D5B6A">
      <w:pPr>
        <w:rPr>
          <w:color w:val="000000" w:themeColor="text1"/>
        </w:rPr>
      </w:pPr>
    </w:p>
    <w:p w14:paraId="2BCE1B87" w14:textId="77777777" w:rsidR="00D15EE1" w:rsidRPr="00D752AB" w:rsidRDefault="00046912" w:rsidP="00D15EE1">
      <w:pPr>
        <w:rPr>
          <w:color w:val="0000FF"/>
          <w:u w:val="single"/>
        </w:rPr>
      </w:pPr>
      <w:r w:rsidRPr="002031A5">
        <w:t xml:space="preserve">Weitere Infos gibt es unter: </w:t>
      </w:r>
      <w:hyperlink r:id="rId12" w:history="1">
        <w:r w:rsidRPr="002031A5">
          <w:rPr>
            <w:rStyle w:val="Hyperlink"/>
          </w:rPr>
          <w:t>www.xxcult.de</w:t>
        </w:r>
      </w:hyperlink>
    </w:p>
    <w:sectPr w:rsidR="00D15EE1" w:rsidRPr="00D752AB" w:rsidSect="00EB1A4D">
      <w:headerReference w:type="even" r:id="rId13"/>
      <w:footerReference w:type="default" r:id="rId14"/>
      <w:headerReference w:type="first" r:id="rId15"/>
      <w:pgSz w:w="11906" w:h="16838"/>
      <w:pgMar w:top="1134" w:right="1418" w:bottom="1134" w:left="1418" w:header="34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6F437" w14:textId="77777777" w:rsidR="007201E9" w:rsidRDefault="007201E9">
      <w:r>
        <w:separator/>
      </w:r>
    </w:p>
  </w:endnote>
  <w:endnote w:type="continuationSeparator" w:id="0">
    <w:p w14:paraId="017CC6E0" w14:textId="77777777" w:rsidR="007201E9" w:rsidRDefault="00720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4021E" w14:textId="1F312F15" w:rsidR="00121B7C" w:rsidRDefault="00121B7C" w:rsidP="00121B7C">
    <w:pPr>
      <w:rPr>
        <w:sz w:val="14"/>
        <w:szCs w:val="14"/>
      </w:rPr>
    </w:pPr>
    <w:r>
      <w:rPr>
        <w:sz w:val="14"/>
        <w:szCs w:val="14"/>
      </w:rPr>
      <w:t>Geschäftsstelle:</w:t>
    </w:r>
    <w:r>
      <w:rPr>
        <w:sz w:val="14"/>
        <w:szCs w:val="14"/>
      </w:rPr>
      <w:tab/>
    </w:r>
    <w:r w:rsidRPr="00CC25A3">
      <w:rPr>
        <w:rFonts w:ascii="Stencil" w:hAnsi="Stencil"/>
        <w:sz w:val="14"/>
        <w:szCs w:val="14"/>
      </w:rPr>
      <w:t>XX CULT</w:t>
    </w:r>
    <w:r>
      <w:rPr>
        <w:sz w:val="14"/>
        <w:szCs w:val="14"/>
      </w:rPr>
      <w:t xml:space="preserve"> GbR, z.Hd. </w:t>
    </w:r>
    <w:r w:rsidR="00214814">
      <w:rPr>
        <w:sz w:val="14"/>
        <w:szCs w:val="14"/>
      </w:rPr>
      <w:t>Christian Ott</w:t>
    </w:r>
    <w:r>
      <w:rPr>
        <w:sz w:val="14"/>
        <w:szCs w:val="14"/>
      </w:rPr>
      <w:t xml:space="preserve">, </w:t>
    </w:r>
    <w:r w:rsidR="00214814">
      <w:rPr>
        <w:sz w:val="14"/>
        <w:szCs w:val="14"/>
      </w:rPr>
      <w:t>Kirchenwinkel 9A</w:t>
    </w:r>
    <w:r>
      <w:rPr>
        <w:sz w:val="14"/>
        <w:szCs w:val="14"/>
      </w:rPr>
      <w:t>, 79</w:t>
    </w:r>
    <w:r w:rsidR="00214814">
      <w:rPr>
        <w:sz w:val="14"/>
        <w:szCs w:val="14"/>
      </w:rPr>
      <w:t>194</w:t>
    </w:r>
    <w:r>
      <w:rPr>
        <w:sz w:val="14"/>
        <w:szCs w:val="14"/>
      </w:rPr>
      <w:t xml:space="preserve"> </w:t>
    </w:r>
    <w:r w:rsidR="00214814">
      <w:rPr>
        <w:sz w:val="14"/>
        <w:szCs w:val="14"/>
      </w:rPr>
      <w:t>Gundelfingen</w:t>
    </w:r>
    <w:r>
      <w:rPr>
        <w:sz w:val="14"/>
        <w:szCs w:val="14"/>
      </w:rPr>
      <w:t xml:space="preserve">, E-Mail: </w:t>
    </w:r>
    <w:hyperlink r:id="rId1" w:history="1">
      <w:r w:rsidRPr="00044BFB">
        <w:rPr>
          <w:rStyle w:val="Hyperlink"/>
          <w:sz w:val="14"/>
          <w:szCs w:val="14"/>
        </w:rPr>
        <w:t>management@xxcult.de</w:t>
      </w:r>
    </w:hyperlink>
    <w:r>
      <w:rPr>
        <w:sz w:val="14"/>
        <w:szCs w:val="14"/>
      </w:rPr>
      <w:t xml:space="preserve"> </w:t>
    </w:r>
  </w:p>
  <w:p w14:paraId="253380C1" w14:textId="0E36DE6E" w:rsidR="00CC25A3" w:rsidRPr="006C55B9" w:rsidRDefault="00121B7C" w:rsidP="006C55B9">
    <w:pPr>
      <w:rPr>
        <w:sz w:val="14"/>
        <w:szCs w:val="14"/>
      </w:rPr>
    </w:pPr>
    <w:r w:rsidRPr="00EC036D">
      <w:rPr>
        <w:sz w:val="14"/>
        <w:szCs w:val="14"/>
      </w:rPr>
      <w:t>Gesellschafter:</w:t>
    </w:r>
    <w:r w:rsidRPr="00EC036D">
      <w:rPr>
        <w:sz w:val="14"/>
        <w:szCs w:val="14"/>
      </w:rPr>
      <w:tab/>
    </w:r>
    <w:r>
      <w:rPr>
        <w:sz w:val="14"/>
        <w:szCs w:val="14"/>
      </w:rPr>
      <w:t>Christian Ott,</w:t>
    </w:r>
    <w:r w:rsidRPr="00EC036D">
      <w:rPr>
        <w:sz w:val="14"/>
        <w:szCs w:val="14"/>
      </w:rPr>
      <w:t xml:space="preserve"> </w:t>
    </w:r>
    <w:r>
      <w:rPr>
        <w:sz w:val="14"/>
        <w:szCs w:val="14"/>
      </w:rPr>
      <w:t>Lisa-Maria Metzen</w:t>
    </w:r>
    <w:r w:rsidRPr="00EC036D">
      <w:rPr>
        <w:sz w:val="14"/>
        <w:szCs w:val="14"/>
      </w:rPr>
      <w:t xml:space="preserve">, </w:t>
    </w:r>
    <w:r w:rsidR="00214814">
      <w:rPr>
        <w:sz w:val="14"/>
        <w:szCs w:val="14"/>
      </w:rPr>
      <w:t>Ralf Wassermann</w:t>
    </w:r>
    <w:r w:rsidR="00185A5D">
      <w:rPr>
        <w:sz w:val="14"/>
        <w:szCs w:val="14"/>
      </w:rPr>
      <w:t xml:space="preserve">, </w:t>
    </w:r>
    <w:r w:rsidR="00AE7508">
      <w:rPr>
        <w:sz w:val="14"/>
        <w:szCs w:val="14"/>
      </w:rPr>
      <w:t xml:space="preserve">Florian Metzen, </w:t>
    </w:r>
    <w:r w:rsidR="00185A5D">
      <w:rPr>
        <w:sz w:val="14"/>
        <w:szCs w:val="14"/>
      </w:rPr>
      <w:t>Martin Kiefer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078C8" w14:textId="77777777" w:rsidR="007201E9" w:rsidRDefault="007201E9">
      <w:r>
        <w:separator/>
      </w:r>
    </w:p>
  </w:footnote>
  <w:footnote w:type="continuationSeparator" w:id="0">
    <w:p w14:paraId="17C687C0" w14:textId="77777777" w:rsidR="007201E9" w:rsidRDefault="007201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3805E" w14:textId="77777777" w:rsidR="006B113F" w:rsidRDefault="00000000">
    <w:pPr>
      <w:pStyle w:val="Kopfzeile"/>
    </w:pPr>
    <w:r>
      <w:rPr>
        <w:noProof/>
      </w:rPr>
      <w:pict w14:anchorId="1BA43C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401.15pt;height:231pt;z-index:-251658752;mso-position-horizontal:center;mso-position-horizontal-relative:margin;mso-position-vertical:center;mso-position-vertical-relative:margin" wrapcoords="-40 0 -40 21530 21600 21530 21600 0 -40 0">
          <v:imagedata r:id="rId1" o:title="wasserzeich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F2694" w14:textId="77777777" w:rsidR="006B113F" w:rsidRDefault="00000000">
    <w:pPr>
      <w:pStyle w:val="Kopfzeile"/>
    </w:pPr>
    <w:r>
      <w:rPr>
        <w:noProof/>
      </w:rPr>
      <w:pict w14:anchorId="06C1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401.15pt;height:231pt;z-index:-251659776;mso-position-horizontal:center;mso-position-horizontal-relative:margin;mso-position-vertical:center;mso-position-vertical-relative:margin" wrapcoords="-40 0 -40 21530 21600 21530 21600 0 -40 0">
          <v:imagedata r:id="rId1" o:title="wasserzeiche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73AD"/>
    <w:multiLevelType w:val="hybridMultilevel"/>
    <w:tmpl w:val="E702B47C"/>
    <w:lvl w:ilvl="0" w:tplc="5F965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C719F"/>
    <w:multiLevelType w:val="hybridMultilevel"/>
    <w:tmpl w:val="6BC83254"/>
    <w:lvl w:ilvl="0" w:tplc="4F643A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-2154" w:hanging="360"/>
      </w:pPr>
    </w:lvl>
    <w:lvl w:ilvl="2" w:tplc="0407001B" w:tentative="1">
      <w:start w:val="1"/>
      <w:numFmt w:val="lowerRoman"/>
      <w:lvlText w:val="%3."/>
      <w:lvlJc w:val="right"/>
      <w:pPr>
        <w:ind w:left="-1434" w:hanging="180"/>
      </w:pPr>
    </w:lvl>
    <w:lvl w:ilvl="3" w:tplc="0407000F" w:tentative="1">
      <w:start w:val="1"/>
      <w:numFmt w:val="decimal"/>
      <w:lvlText w:val="%4."/>
      <w:lvlJc w:val="left"/>
      <w:pPr>
        <w:ind w:left="-714" w:hanging="360"/>
      </w:pPr>
    </w:lvl>
    <w:lvl w:ilvl="4" w:tplc="04070019" w:tentative="1">
      <w:start w:val="1"/>
      <w:numFmt w:val="lowerLetter"/>
      <w:lvlText w:val="%5."/>
      <w:lvlJc w:val="left"/>
      <w:pPr>
        <w:ind w:left="6" w:hanging="360"/>
      </w:pPr>
    </w:lvl>
    <w:lvl w:ilvl="5" w:tplc="0407001B" w:tentative="1">
      <w:start w:val="1"/>
      <w:numFmt w:val="lowerRoman"/>
      <w:lvlText w:val="%6."/>
      <w:lvlJc w:val="right"/>
      <w:pPr>
        <w:ind w:left="726" w:hanging="180"/>
      </w:pPr>
    </w:lvl>
    <w:lvl w:ilvl="6" w:tplc="0407000F" w:tentative="1">
      <w:start w:val="1"/>
      <w:numFmt w:val="decimal"/>
      <w:lvlText w:val="%7."/>
      <w:lvlJc w:val="left"/>
      <w:pPr>
        <w:ind w:left="1446" w:hanging="360"/>
      </w:pPr>
    </w:lvl>
    <w:lvl w:ilvl="7" w:tplc="04070019" w:tentative="1">
      <w:start w:val="1"/>
      <w:numFmt w:val="lowerLetter"/>
      <w:lvlText w:val="%8."/>
      <w:lvlJc w:val="left"/>
      <w:pPr>
        <w:ind w:left="2166" w:hanging="360"/>
      </w:pPr>
    </w:lvl>
    <w:lvl w:ilvl="8" w:tplc="0407001B" w:tentative="1">
      <w:start w:val="1"/>
      <w:numFmt w:val="lowerRoman"/>
      <w:lvlText w:val="%9."/>
      <w:lvlJc w:val="right"/>
      <w:pPr>
        <w:ind w:left="2886" w:hanging="180"/>
      </w:pPr>
    </w:lvl>
  </w:abstractNum>
  <w:abstractNum w:abstractNumId="2" w15:restartNumberingAfterBreak="0">
    <w:nsid w:val="224C0220"/>
    <w:multiLevelType w:val="singleLevel"/>
    <w:tmpl w:val="7824681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23AB1775"/>
    <w:multiLevelType w:val="hybridMultilevel"/>
    <w:tmpl w:val="54721466"/>
    <w:lvl w:ilvl="0" w:tplc="EE749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115F5"/>
    <w:multiLevelType w:val="multilevel"/>
    <w:tmpl w:val="6A7EEA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B41A94"/>
    <w:multiLevelType w:val="hybridMultilevel"/>
    <w:tmpl w:val="0D943AAE"/>
    <w:lvl w:ilvl="0" w:tplc="0407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A44812"/>
    <w:multiLevelType w:val="hybridMultilevel"/>
    <w:tmpl w:val="6A7EEA9C"/>
    <w:lvl w:ilvl="0" w:tplc="040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9C69E1"/>
    <w:multiLevelType w:val="hybridMultilevel"/>
    <w:tmpl w:val="E376DE58"/>
    <w:lvl w:ilvl="0" w:tplc="0407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2524A"/>
    <w:multiLevelType w:val="hybridMultilevel"/>
    <w:tmpl w:val="3FD40D12"/>
    <w:lvl w:ilvl="0" w:tplc="EE749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06565"/>
    <w:multiLevelType w:val="hybridMultilevel"/>
    <w:tmpl w:val="2FC4D51E"/>
    <w:lvl w:ilvl="0" w:tplc="5F965E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8A7A26"/>
    <w:multiLevelType w:val="hybridMultilevel"/>
    <w:tmpl w:val="F990AB4A"/>
    <w:lvl w:ilvl="0" w:tplc="D9145060">
      <w:start w:val="3"/>
      <w:numFmt w:val="decimal"/>
      <w:lvlText w:val="%1."/>
      <w:lvlJc w:val="left"/>
      <w:pPr>
        <w:tabs>
          <w:tab w:val="num" w:pos="195"/>
        </w:tabs>
        <w:ind w:left="1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915"/>
        </w:tabs>
        <w:ind w:left="91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635"/>
        </w:tabs>
        <w:ind w:left="163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355"/>
        </w:tabs>
        <w:ind w:left="235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075"/>
        </w:tabs>
        <w:ind w:left="307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795"/>
        </w:tabs>
        <w:ind w:left="379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515"/>
        </w:tabs>
        <w:ind w:left="451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235"/>
        </w:tabs>
        <w:ind w:left="523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955"/>
        </w:tabs>
        <w:ind w:left="5955" w:hanging="180"/>
      </w:pPr>
    </w:lvl>
  </w:abstractNum>
  <w:abstractNum w:abstractNumId="11" w15:restartNumberingAfterBreak="0">
    <w:nsid w:val="7A2E0D31"/>
    <w:multiLevelType w:val="hybridMultilevel"/>
    <w:tmpl w:val="870EBA78"/>
    <w:lvl w:ilvl="0" w:tplc="0407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-2154" w:hanging="360"/>
      </w:pPr>
    </w:lvl>
    <w:lvl w:ilvl="2" w:tplc="0407001B" w:tentative="1">
      <w:start w:val="1"/>
      <w:numFmt w:val="lowerRoman"/>
      <w:lvlText w:val="%3."/>
      <w:lvlJc w:val="right"/>
      <w:pPr>
        <w:ind w:left="-1434" w:hanging="180"/>
      </w:pPr>
    </w:lvl>
    <w:lvl w:ilvl="3" w:tplc="0407000F" w:tentative="1">
      <w:start w:val="1"/>
      <w:numFmt w:val="decimal"/>
      <w:lvlText w:val="%4."/>
      <w:lvlJc w:val="left"/>
      <w:pPr>
        <w:ind w:left="-714" w:hanging="360"/>
      </w:pPr>
    </w:lvl>
    <w:lvl w:ilvl="4" w:tplc="04070019" w:tentative="1">
      <w:start w:val="1"/>
      <w:numFmt w:val="lowerLetter"/>
      <w:lvlText w:val="%5."/>
      <w:lvlJc w:val="left"/>
      <w:pPr>
        <w:ind w:left="6" w:hanging="360"/>
      </w:pPr>
    </w:lvl>
    <w:lvl w:ilvl="5" w:tplc="0407001B" w:tentative="1">
      <w:start w:val="1"/>
      <w:numFmt w:val="lowerRoman"/>
      <w:lvlText w:val="%6."/>
      <w:lvlJc w:val="right"/>
      <w:pPr>
        <w:ind w:left="726" w:hanging="180"/>
      </w:pPr>
    </w:lvl>
    <w:lvl w:ilvl="6" w:tplc="0407000F" w:tentative="1">
      <w:start w:val="1"/>
      <w:numFmt w:val="decimal"/>
      <w:lvlText w:val="%7."/>
      <w:lvlJc w:val="left"/>
      <w:pPr>
        <w:ind w:left="1446" w:hanging="360"/>
      </w:pPr>
    </w:lvl>
    <w:lvl w:ilvl="7" w:tplc="04070019" w:tentative="1">
      <w:start w:val="1"/>
      <w:numFmt w:val="lowerLetter"/>
      <w:lvlText w:val="%8."/>
      <w:lvlJc w:val="left"/>
      <w:pPr>
        <w:ind w:left="2166" w:hanging="360"/>
      </w:pPr>
    </w:lvl>
    <w:lvl w:ilvl="8" w:tplc="0407001B" w:tentative="1">
      <w:start w:val="1"/>
      <w:numFmt w:val="lowerRoman"/>
      <w:lvlText w:val="%9."/>
      <w:lvlJc w:val="right"/>
      <w:pPr>
        <w:ind w:left="2886" w:hanging="180"/>
      </w:pPr>
    </w:lvl>
  </w:abstractNum>
  <w:abstractNum w:abstractNumId="12" w15:restartNumberingAfterBreak="0">
    <w:nsid w:val="7B425702"/>
    <w:multiLevelType w:val="hybridMultilevel"/>
    <w:tmpl w:val="3F645472"/>
    <w:lvl w:ilvl="0" w:tplc="0407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9313397">
    <w:abstractNumId w:val="2"/>
  </w:num>
  <w:num w:numId="2" w16cid:durableId="1425345189">
    <w:abstractNumId w:val="5"/>
  </w:num>
  <w:num w:numId="3" w16cid:durableId="1757510073">
    <w:abstractNumId w:val="7"/>
  </w:num>
  <w:num w:numId="4" w16cid:durableId="705183754">
    <w:abstractNumId w:val="10"/>
  </w:num>
  <w:num w:numId="5" w16cid:durableId="869491104">
    <w:abstractNumId w:val="6"/>
  </w:num>
  <w:num w:numId="6" w16cid:durableId="658849439">
    <w:abstractNumId w:val="12"/>
  </w:num>
  <w:num w:numId="7" w16cid:durableId="1281837255">
    <w:abstractNumId w:val="4"/>
  </w:num>
  <w:num w:numId="8" w16cid:durableId="1164584607">
    <w:abstractNumId w:val="11"/>
  </w:num>
  <w:num w:numId="9" w16cid:durableId="1483424118">
    <w:abstractNumId w:val="1"/>
  </w:num>
  <w:num w:numId="10" w16cid:durableId="1114716720">
    <w:abstractNumId w:val="0"/>
  </w:num>
  <w:num w:numId="11" w16cid:durableId="965626138">
    <w:abstractNumId w:val="9"/>
  </w:num>
  <w:num w:numId="12" w16cid:durableId="937442982">
    <w:abstractNumId w:val="3"/>
  </w:num>
  <w:num w:numId="13" w16cid:durableId="14462737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058F"/>
    <w:rsid w:val="000019C7"/>
    <w:rsid w:val="000056F3"/>
    <w:rsid w:val="00024C23"/>
    <w:rsid w:val="000373E8"/>
    <w:rsid w:val="000374F0"/>
    <w:rsid w:val="00045A23"/>
    <w:rsid w:val="00046912"/>
    <w:rsid w:val="0005044A"/>
    <w:rsid w:val="00051394"/>
    <w:rsid w:val="000558EE"/>
    <w:rsid w:val="0006659A"/>
    <w:rsid w:val="00070A46"/>
    <w:rsid w:val="00074890"/>
    <w:rsid w:val="00077FD5"/>
    <w:rsid w:val="0008257E"/>
    <w:rsid w:val="0008345C"/>
    <w:rsid w:val="000922CB"/>
    <w:rsid w:val="000B5021"/>
    <w:rsid w:val="000D392B"/>
    <w:rsid w:val="00121191"/>
    <w:rsid w:val="00121B7C"/>
    <w:rsid w:val="0012545C"/>
    <w:rsid w:val="00145560"/>
    <w:rsid w:val="00156C48"/>
    <w:rsid w:val="00160A70"/>
    <w:rsid w:val="00177BDC"/>
    <w:rsid w:val="00185A5D"/>
    <w:rsid w:val="001902FB"/>
    <w:rsid w:val="001A2006"/>
    <w:rsid w:val="001C4458"/>
    <w:rsid w:val="001D6151"/>
    <w:rsid w:val="001E537C"/>
    <w:rsid w:val="00205022"/>
    <w:rsid w:val="00214412"/>
    <w:rsid w:val="00214814"/>
    <w:rsid w:val="00215361"/>
    <w:rsid w:val="00223075"/>
    <w:rsid w:val="002268AA"/>
    <w:rsid w:val="00234B9C"/>
    <w:rsid w:val="0024023A"/>
    <w:rsid w:val="00241E06"/>
    <w:rsid w:val="00254A14"/>
    <w:rsid w:val="002635BA"/>
    <w:rsid w:val="002720A0"/>
    <w:rsid w:val="002820BD"/>
    <w:rsid w:val="00282F40"/>
    <w:rsid w:val="00285772"/>
    <w:rsid w:val="002870DE"/>
    <w:rsid w:val="002A2FC7"/>
    <w:rsid w:val="002A6872"/>
    <w:rsid w:val="002B13C6"/>
    <w:rsid w:val="002C21B5"/>
    <w:rsid w:val="002E4596"/>
    <w:rsid w:val="002F058F"/>
    <w:rsid w:val="002F581E"/>
    <w:rsid w:val="00313300"/>
    <w:rsid w:val="00315D14"/>
    <w:rsid w:val="003273F9"/>
    <w:rsid w:val="00351E76"/>
    <w:rsid w:val="003614FB"/>
    <w:rsid w:val="003619BA"/>
    <w:rsid w:val="00370F1A"/>
    <w:rsid w:val="003747FA"/>
    <w:rsid w:val="003D3D19"/>
    <w:rsid w:val="003E7BF1"/>
    <w:rsid w:val="003F10A6"/>
    <w:rsid w:val="00402262"/>
    <w:rsid w:val="004038DF"/>
    <w:rsid w:val="00411410"/>
    <w:rsid w:val="00415A5C"/>
    <w:rsid w:val="00430F8A"/>
    <w:rsid w:val="00432D3F"/>
    <w:rsid w:val="00452258"/>
    <w:rsid w:val="004525A1"/>
    <w:rsid w:val="00457858"/>
    <w:rsid w:val="00460F53"/>
    <w:rsid w:val="00467116"/>
    <w:rsid w:val="004854D7"/>
    <w:rsid w:val="004918DC"/>
    <w:rsid w:val="004A51F2"/>
    <w:rsid w:val="004B4881"/>
    <w:rsid w:val="004B5EEC"/>
    <w:rsid w:val="004C04B2"/>
    <w:rsid w:val="004C1D2D"/>
    <w:rsid w:val="004C4435"/>
    <w:rsid w:val="004D4F89"/>
    <w:rsid w:val="004D7948"/>
    <w:rsid w:val="004E0A85"/>
    <w:rsid w:val="004E1A99"/>
    <w:rsid w:val="004F1965"/>
    <w:rsid w:val="00514CF1"/>
    <w:rsid w:val="00525C25"/>
    <w:rsid w:val="00550A87"/>
    <w:rsid w:val="00554C9D"/>
    <w:rsid w:val="00577686"/>
    <w:rsid w:val="00581CD6"/>
    <w:rsid w:val="005851A7"/>
    <w:rsid w:val="0059241E"/>
    <w:rsid w:val="005951C0"/>
    <w:rsid w:val="00595CFD"/>
    <w:rsid w:val="005A30C4"/>
    <w:rsid w:val="005C3955"/>
    <w:rsid w:val="005C5DDA"/>
    <w:rsid w:val="005E18A2"/>
    <w:rsid w:val="005E4527"/>
    <w:rsid w:val="005E52C1"/>
    <w:rsid w:val="00605629"/>
    <w:rsid w:val="0061520E"/>
    <w:rsid w:val="00615B5B"/>
    <w:rsid w:val="006233C2"/>
    <w:rsid w:val="00627BE5"/>
    <w:rsid w:val="00633D40"/>
    <w:rsid w:val="0063610B"/>
    <w:rsid w:val="00641CDE"/>
    <w:rsid w:val="00652763"/>
    <w:rsid w:val="00662B9F"/>
    <w:rsid w:val="00672405"/>
    <w:rsid w:val="006758C1"/>
    <w:rsid w:val="00676181"/>
    <w:rsid w:val="00677BAC"/>
    <w:rsid w:val="00677F08"/>
    <w:rsid w:val="00681EB7"/>
    <w:rsid w:val="0069099A"/>
    <w:rsid w:val="00693C70"/>
    <w:rsid w:val="006B113F"/>
    <w:rsid w:val="006C336E"/>
    <w:rsid w:val="006C55B9"/>
    <w:rsid w:val="006D0E78"/>
    <w:rsid w:val="006D44E8"/>
    <w:rsid w:val="006D71BF"/>
    <w:rsid w:val="007115CB"/>
    <w:rsid w:val="00711A26"/>
    <w:rsid w:val="007201E9"/>
    <w:rsid w:val="00733ADC"/>
    <w:rsid w:val="007454E7"/>
    <w:rsid w:val="0074642E"/>
    <w:rsid w:val="00756145"/>
    <w:rsid w:val="007635E2"/>
    <w:rsid w:val="007747EC"/>
    <w:rsid w:val="00775630"/>
    <w:rsid w:val="00777F1F"/>
    <w:rsid w:val="007A7154"/>
    <w:rsid w:val="007C0AA7"/>
    <w:rsid w:val="007E6521"/>
    <w:rsid w:val="007F64C1"/>
    <w:rsid w:val="008034C6"/>
    <w:rsid w:val="008073CE"/>
    <w:rsid w:val="008151EC"/>
    <w:rsid w:val="00815308"/>
    <w:rsid w:val="008303D8"/>
    <w:rsid w:val="00833943"/>
    <w:rsid w:val="0084263A"/>
    <w:rsid w:val="0084384A"/>
    <w:rsid w:val="00851712"/>
    <w:rsid w:val="008628BF"/>
    <w:rsid w:val="00870F7E"/>
    <w:rsid w:val="008815D1"/>
    <w:rsid w:val="008829D3"/>
    <w:rsid w:val="00892577"/>
    <w:rsid w:val="008A138E"/>
    <w:rsid w:val="008B0E9D"/>
    <w:rsid w:val="008B45FB"/>
    <w:rsid w:val="008C5A1E"/>
    <w:rsid w:val="008D0378"/>
    <w:rsid w:val="008D1A06"/>
    <w:rsid w:val="008D2D8B"/>
    <w:rsid w:val="008D3FDC"/>
    <w:rsid w:val="008E2B1D"/>
    <w:rsid w:val="008E68AE"/>
    <w:rsid w:val="008F1AB7"/>
    <w:rsid w:val="008F6C7E"/>
    <w:rsid w:val="009121ED"/>
    <w:rsid w:val="00913947"/>
    <w:rsid w:val="00923986"/>
    <w:rsid w:val="00931D60"/>
    <w:rsid w:val="0094326F"/>
    <w:rsid w:val="00950797"/>
    <w:rsid w:val="00950EF8"/>
    <w:rsid w:val="00952C66"/>
    <w:rsid w:val="00967F00"/>
    <w:rsid w:val="009829FE"/>
    <w:rsid w:val="009963DD"/>
    <w:rsid w:val="009A1277"/>
    <w:rsid w:val="009A28DC"/>
    <w:rsid w:val="009A5F10"/>
    <w:rsid w:val="009B7628"/>
    <w:rsid w:val="009C525B"/>
    <w:rsid w:val="009D0EDE"/>
    <w:rsid w:val="009D5B6A"/>
    <w:rsid w:val="009E3694"/>
    <w:rsid w:val="009E38B1"/>
    <w:rsid w:val="009F29EB"/>
    <w:rsid w:val="00A21D18"/>
    <w:rsid w:val="00A22BB1"/>
    <w:rsid w:val="00A30F52"/>
    <w:rsid w:val="00A34F8A"/>
    <w:rsid w:val="00A378B0"/>
    <w:rsid w:val="00A4171C"/>
    <w:rsid w:val="00A4553D"/>
    <w:rsid w:val="00A45A86"/>
    <w:rsid w:val="00A537DF"/>
    <w:rsid w:val="00A553D6"/>
    <w:rsid w:val="00A57A99"/>
    <w:rsid w:val="00A6227B"/>
    <w:rsid w:val="00A80638"/>
    <w:rsid w:val="00A90268"/>
    <w:rsid w:val="00A90BAB"/>
    <w:rsid w:val="00A9542D"/>
    <w:rsid w:val="00A978D1"/>
    <w:rsid w:val="00AB156A"/>
    <w:rsid w:val="00AD4DC9"/>
    <w:rsid w:val="00AD68C1"/>
    <w:rsid w:val="00AE1BBE"/>
    <w:rsid w:val="00AE7508"/>
    <w:rsid w:val="00AF4D62"/>
    <w:rsid w:val="00B12009"/>
    <w:rsid w:val="00B20387"/>
    <w:rsid w:val="00B2223F"/>
    <w:rsid w:val="00B32727"/>
    <w:rsid w:val="00B34E94"/>
    <w:rsid w:val="00B36BA3"/>
    <w:rsid w:val="00B5093A"/>
    <w:rsid w:val="00B669D2"/>
    <w:rsid w:val="00B70D45"/>
    <w:rsid w:val="00BA1181"/>
    <w:rsid w:val="00BB3A0F"/>
    <w:rsid w:val="00BC1A77"/>
    <w:rsid w:val="00BC2983"/>
    <w:rsid w:val="00BD398A"/>
    <w:rsid w:val="00BD65B8"/>
    <w:rsid w:val="00BE13B1"/>
    <w:rsid w:val="00BE4DA3"/>
    <w:rsid w:val="00BF1150"/>
    <w:rsid w:val="00BF17AE"/>
    <w:rsid w:val="00C049C8"/>
    <w:rsid w:val="00C051C2"/>
    <w:rsid w:val="00C06C5E"/>
    <w:rsid w:val="00C13616"/>
    <w:rsid w:val="00C47E04"/>
    <w:rsid w:val="00C5790F"/>
    <w:rsid w:val="00C63A6A"/>
    <w:rsid w:val="00C703DB"/>
    <w:rsid w:val="00C77FDC"/>
    <w:rsid w:val="00CA7CD1"/>
    <w:rsid w:val="00CA7FD5"/>
    <w:rsid w:val="00CC25A3"/>
    <w:rsid w:val="00CC34CD"/>
    <w:rsid w:val="00CD6EDE"/>
    <w:rsid w:val="00CE6419"/>
    <w:rsid w:val="00CE6E09"/>
    <w:rsid w:val="00CF1CE2"/>
    <w:rsid w:val="00CF6D9A"/>
    <w:rsid w:val="00D11183"/>
    <w:rsid w:val="00D15EE1"/>
    <w:rsid w:val="00D23CE8"/>
    <w:rsid w:val="00D275CE"/>
    <w:rsid w:val="00D36DC4"/>
    <w:rsid w:val="00D42413"/>
    <w:rsid w:val="00D426C1"/>
    <w:rsid w:val="00D42D65"/>
    <w:rsid w:val="00D46369"/>
    <w:rsid w:val="00D5478C"/>
    <w:rsid w:val="00D559B7"/>
    <w:rsid w:val="00D752AB"/>
    <w:rsid w:val="00D9022E"/>
    <w:rsid w:val="00D93111"/>
    <w:rsid w:val="00DB1FB9"/>
    <w:rsid w:val="00DB680C"/>
    <w:rsid w:val="00DC4C54"/>
    <w:rsid w:val="00DD2F05"/>
    <w:rsid w:val="00DE4C75"/>
    <w:rsid w:val="00E05D4A"/>
    <w:rsid w:val="00E066C1"/>
    <w:rsid w:val="00E072F3"/>
    <w:rsid w:val="00E24111"/>
    <w:rsid w:val="00E66E03"/>
    <w:rsid w:val="00E910A9"/>
    <w:rsid w:val="00EB1A4D"/>
    <w:rsid w:val="00EC036D"/>
    <w:rsid w:val="00EC4F0C"/>
    <w:rsid w:val="00EE23AB"/>
    <w:rsid w:val="00EF0953"/>
    <w:rsid w:val="00F20FE5"/>
    <w:rsid w:val="00F24704"/>
    <w:rsid w:val="00F32588"/>
    <w:rsid w:val="00F407A8"/>
    <w:rsid w:val="00F45660"/>
    <w:rsid w:val="00F54833"/>
    <w:rsid w:val="00F5624B"/>
    <w:rsid w:val="00F564CF"/>
    <w:rsid w:val="00F6392E"/>
    <w:rsid w:val="00F64964"/>
    <w:rsid w:val="00F719B4"/>
    <w:rsid w:val="00F76083"/>
    <w:rsid w:val="00F81F2F"/>
    <w:rsid w:val="00F95244"/>
    <w:rsid w:val="00F971E8"/>
    <w:rsid w:val="00FA05E6"/>
    <w:rsid w:val="00FA6CF2"/>
    <w:rsid w:val="00FB1EA8"/>
    <w:rsid w:val="00FD34D4"/>
    <w:rsid w:val="00FD3B90"/>
    <w:rsid w:val="00FF00D2"/>
    <w:rsid w:val="00FF1583"/>
    <w:rsid w:val="00FF3262"/>
    <w:rsid w:val="00FF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D316A"/>
  <w15:docId w15:val="{49B1655E-DE6E-413F-9F11-3902C2BB0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jc w:val="center"/>
      <w:outlineLvl w:val="0"/>
    </w:pPr>
    <w:rPr>
      <w:rFonts w:ascii="Arial" w:hAnsi="Arial"/>
      <w:b/>
      <w:sz w:val="28"/>
      <w:szCs w:val="20"/>
      <w:u w:val="single"/>
    </w:rPr>
  </w:style>
  <w:style w:type="paragraph" w:styleId="berschrift2">
    <w:name w:val="heading 2"/>
    <w:basedOn w:val="Standard"/>
    <w:next w:val="Standard"/>
    <w:qFormat/>
    <w:pPr>
      <w:keepNext/>
      <w:ind w:left="260"/>
      <w:outlineLvl w:val="1"/>
    </w:pPr>
    <w:rPr>
      <w:rFonts w:ascii="Monotype Corsiva" w:hAnsi="Monotype Corsiva"/>
      <w:color w:val="0000FF"/>
      <w:sz w:val="28"/>
    </w:rPr>
  </w:style>
  <w:style w:type="paragraph" w:styleId="berschrift3">
    <w:name w:val="heading 3"/>
    <w:basedOn w:val="Standard"/>
    <w:next w:val="Standard"/>
    <w:qFormat/>
    <w:pPr>
      <w:keepNext/>
      <w:framePr w:hSpace="141" w:wrap="around" w:vAnchor="text" w:hAnchor="text" w:x="85" w:y="1"/>
      <w:suppressOverlap/>
      <w:outlineLvl w:val="2"/>
    </w:pPr>
    <w:rPr>
      <w:rFonts w:ascii="Monotype Corsiva" w:hAnsi="Monotype Corsiva"/>
      <w:i/>
      <w:color w:val="0000FF"/>
      <w:sz w:val="28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Monotype Corsiva" w:hAnsi="Monotype Corsiva"/>
      <w:i/>
      <w:color w:val="0000FF"/>
      <w:sz w:val="28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Monotype Corsiva" w:hAnsi="Monotype Corsiva"/>
      <w:iCs/>
      <w:color w:val="0000FF"/>
      <w:sz w:val="28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rFonts w:ascii="Monotype Corsiva" w:hAnsi="Monotype Corsiva"/>
      <w:i/>
      <w:color w:val="0000FF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spacing w:line="360" w:lineRule="auto"/>
    </w:pPr>
    <w:rPr>
      <w:rFonts w:ascii="Arial" w:hAnsi="Arial"/>
      <w:szCs w:val="20"/>
    </w:rPr>
  </w:style>
  <w:style w:type="paragraph" w:styleId="Textkrper-Zeileneinzug">
    <w:name w:val="Body Text Indent"/>
    <w:basedOn w:val="Standard"/>
    <w:pPr>
      <w:spacing w:line="360" w:lineRule="auto"/>
      <w:ind w:left="705" w:hanging="705"/>
    </w:pPr>
    <w:rPr>
      <w:rFonts w:ascii="Arial" w:hAnsi="Arial"/>
      <w:szCs w:val="20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color w:val="000000"/>
    </w:rPr>
  </w:style>
  <w:style w:type="paragraph" w:styleId="Textkrper2">
    <w:name w:val="Body Text 2"/>
    <w:basedOn w:val="Standard"/>
    <w:pPr>
      <w:ind w:right="-426"/>
    </w:pPr>
    <w:rPr>
      <w:rFonts w:ascii="Arial" w:hAnsi="Arial" w:cs="Arial"/>
      <w:sz w:val="20"/>
      <w:szCs w:val="20"/>
    </w:rPr>
  </w:style>
  <w:style w:type="paragraph" w:styleId="Textkrper-Einzug2">
    <w:name w:val="Body Text Indent 2"/>
    <w:basedOn w:val="Standard"/>
    <w:pPr>
      <w:tabs>
        <w:tab w:val="left" w:pos="540"/>
      </w:tabs>
      <w:ind w:left="540" w:hanging="360"/>
    </w:pPr>
    <w:rPr>
      <w:rFonts w:ascii="Arial" w:hAnsi="Arial"/>
    </w:rPr>
  </w:style>
  <w:style w:type="character" w:customStyle="1" w:styleId="FuzeileZchn">
    <w:name w:val="Fußzeile Zchn"/>
    <w:link w:val="Fuzeile"/>
    <w:uiPriority w:val="99"/>
    <w:rsid w:val="00514CF1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4C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14CF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F76083"/>
    <w:pPr>
      <w:ind w:left="708"/>
    </w:pPr>
  </w:style>
  <w:style w:type="character" w:customStyle="1" w:styleId="KopfzeileZchn">
    <w:name w:val="Kopfzeile Zchn"/>
    <w:link w:val="Kopfzeile"/>
    <w:uiPriority w:val="99"/>
    <w:rsid w:val="00205022"/>
    <w:rPr>
      <w:sz w:val="24"/>
      <w:szCs w:val="24"/>
    </w:rPr>
  </w:style>
  <w:style w:type="character" w:styleId="Hyperlink">
    <w:name w:val="Hyperlink"/>
    <w:unhideWhenUsed/>
    <w:rsid w:val="00415A5C"/>
    <w:rPr>
      <w:color w:val="0000FF"/>
      <w:u w:val="single"/>
    </w:rPr>
  </w:style>
  <w:style w:type="table" w:customStyle="1" w:styleId="Tabellengitternetz">
    <w:name w:val="Tabellengitternetz"/>
    <w:basedOn w:val="NormaleTabelle"/>
    <w:uiPriority w:val="59"/>
    <w:rsid w:val="003133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ett">
    <w:name w:val="Strong"/>
    <w:basedOn w:val="Absatz-Standardschriftart"/>
    <w:uiPriority w:val="22"/>
    <w:qFormat/>
    <w:rsid w:val="006D0E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gement@xxcult.de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xxcult.d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xxcult.d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management@xxcult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xxcult.de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nagement@xxcult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an\Desktop\2015_Briefvorlage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A5E3B-1991-48AE-9FE4-BC65BCC25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2015_Briefvorlage .dotx</Template>
  <TotalTime>0</TotalTime>
  <Pages>1</Pages>
  <Words>204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Links>
    <vt:vector size="18" baseType="variant">
      <vt:variant>
        <vt:i4>5767271</vt:i4>
      </vt:variant>
      <vt:variant>
        <vt:i4>0</vt:i4>
      </vt:variant>
      <vt:variant>
        <vt:i4>0</vt:i4>
      </vt:variant>
      <vt:variant>
        <vt:i4>5</vt:i4>
      </vt:variant>
      <vt:variant>
        <vt:lpwstr>mailto:management@xxcult.de</vt:lpwstr>
      </vt:variant>
      <vt:variant>
        <vt:lpwstr/>
      </vt:variant>
      <vt:variant>
        <vt:i4>1507405</vt:i4>
      </vt:variant>
      <vt:variant>
        <vt:i4>3</vt:i4>
      </vt:variant>
      <vt:variant>
        <vt:i4>0</vt:i4>
      </vt:variant>
      <vt:variant>
        <vt:i4>5</vt:i4>
      </vt:variant>
      <vt:variant>
        <vt:lpwstr>http://www.xxcult.de/</vt:lpwstr>
      </vt:variant>
      <vt:variant>
        <vt:lpwstr/>
      </vt:variant>
      <vt:variant>
        <vt:i4>3145746</vt:i4>
      </vt:variant>
      <vt:variant>
        <vt:i4>0</vt:i4>
      </vt:variant>
      <vt:variant>
        <vt:i4>0</vt:i4>
      </vt:variant>
      <vt:variant>
        <vt:i4>5</vt:i4>
      </vt:variant>
      <vt:variant>
        <vt:lpwstr>mailto:info@xxcult.de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Christian</cp:lastModifiedBy>
  <cp:revision>19</cp:revision>
  <cp:lastPrinted>2015-01-18T15:51:00Z</cp:lastPrinted>
  <dcterms:created xsi:type="dcterms:W3CDTF">2015-01-17T15:02:00Z</dcterms:created>
  <dcterms:modified xsi:type="dcterms:W3CDTF">2025-10-14T21:53:00Z</dcterms:modified>
</cp:coreProperties>
</file>